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8BD19F" w14:textId="7A84E194" w:rsidR="00A07E8D" w:rsidRDefault="00BF61F8" w:rsidP="00A07E8D">
      <w:pPr>
        <w:pStyle w:val="Titel1"/>
      </w:pPr>
      <w:r>
        <w:rPr>
          <w:noProof/>
        </w:rPr>
        <w:drawing>
          <wp:inline distT="0" distB="0" distL="0" distR="0" wp14:anchorId="56CEE473" wp14:editId="5B4250CD">
            <wp:extent cx="2879725" cy="4079875"/>
            <wp:effectExtent l="0" t="0" r="0" b="0"/>
            <wp:docPr id="600710326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710326" name="Grafik 6007103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92E1" w14:textId="77777777" w:rsidR="00FA00C1" w:rsidRDefault="00FA00C1" w:rsidP="00FA00C1"/>
    <w:p w14:paraId="54AE70FA" w14:textId="2786048B" w:rsidR="00646EBD" w:rsidRDefault="00561398" w:rsidP="00CA24A9">
      <w:pPr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</w:pPr>
      <w:r w:rsidRPr="00561398"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t xml:space="preserve">Dienstag, 24. Dezember / </w:t>
      </w:r>
      <w:r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t>16</w:t>
      </w:r>
      <w:r w:rsidRPr="00561398"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t>.</w:t>
      </w:r>
      <w:r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t>3</w:t>
      </w:r>
      <w:r w:rsidRPr="00561398"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t>0 Uhr</w:t>
      </w:r>
      <w:r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  <w:br/>
        <w:t xml:space="preserve">Familiengottesdienst </w:t>
      </w:r>
    </w:p>
    <w:p w14:paraId="0DDB32D0" w14:textId="77777777" w:rsidR="006F0357" w:rsidRDefault="006F0357" w:rsidP="006F0357">
      <w:pPr>
        <w:jc w:val="both"/>
        <w:rPr>
          <w:rFonts w:asciiTheme="majorHAnsi" w:hAnsiTheme="majorHAnsi" w:cstheme="majorHAnsi"/>
          <w:b/>
          <w:bCs/>
          <w:color w:val="948B8A" w:themeColor="accent1"/>
          <w:sz w:val="25"/>
          <w:szCs w:val="25"/>
        </w:rPr>
      </w:pPr>
    </w:p>
    <w:p w14:paraId="0A49EB05" w14:textId="02CEFDEF" w:rsidR="00C0092F" w:rsidRDefault="00C0092F" w:rsidP="00E86DDC">
      <w:r>
        <w:t xml:space="preserve">Krippenspiel der </w:t>
      </w:r>
      <w:proofErr w:type="spellStart"/>
      <w:r>
        <w:t>Unti</w:t>
      </w:r>
      <w:proofErr w:type="spellEnd"/>
      <w:r>
        <w:t xml:space="preserve"> Kinder</w:t>
      </w:r>
      <w:r w:rsidR="00F77F26">
        <w:br/>
        <w:t>Fernanda Gomez, Leitung</w:t>
      </w:r>
    </w:p>
    <w:p w14:paraId="33516A7D" w14:textId="3F145692" w:rsidR="00E86DDC" w:rsidRDefault="00E86DDC" w:rsidP="00E86DDC">
      <w:r w:rsidRPr="008D3572">
        <w:t>B</w:t>
      </w:r>
      <w:r>
        <w:t>arbara Grimm</w:t>
      </w:r>
      <w:r w:rsidRPr="008D3572">
        <w:t>, Orgel</w:t>
      </w:r>
    </w:p>
    <w:p w14:paraId="49D70976" w14:textId="77777777" w:rsidR="00561398" w:rsidRDefault="00561398" w:rsidP="00CA24A9"/>
    <w:p w14:paraId="5691E3F4" w14:textId="77777777" w:rsidR="00CA24A9" w:rsidRPr="005534C2" w:rsidRDefault="00CA24A9" w:rsidP="00CA24A9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1" layoutInCell="1" allowOverlap="1" wp14:anchorId="2FA729FD" wp14:editId="3B02AC45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1697174817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D80129" id="Gerader Verbinder 24" o:spid="_x0000_s1026" style="position:absolute;z-index:25167462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>
        <w:t>Dienstag</w:t>
      </w:r>
      <w:r w:rsidRPr="005534C2">
        <w:t xml:space="preserve">, </w:t>
      </w:r>
      <w:r>
        <w:t>24</w:t>
      </w:r>
      <w:r w:rsidRPr="005534C2">
        <w:t xml:space="preserve">. </w:t>
      </w:r>
      <w:r>
        <w:t>Dezember / 22.00 Uhr</w:t>
      </w:r>
      <w:r>
        <w:br/>
        <w:t>Christmette</w:t>
      </w:r>
      <w:r w:rsidRPr="005534C2">
        <w:t xml:space="preserve"> </w:t>
      </w:r>
    </w:p>
    <w:p w14:paraId="35E2E11B" w14:textId="77777777" w:rsidR="00CA24A9" w:rsidRDefault="00CA24A9" w:rsidP="00CA24A9">
      <w:r w:rsidRPr="008D3572">
        <w:t xml:space="preserve">Dorothee Föllmi, </w:t>
      </w:r>
      <w:r>
        <w:t>Blockflöten</w:t>
      </w:r>
      <w:r w:rsidRPr="008D3572">
        <w:br/>
        <w:t>Claudio Bernasconi, Orgel</w:t>
      </w:r>
    </w:p>
    <w:p w14:paraId="07AE3C7D" w14:textId="77777777" w:rsidR="00CA24A9" w:rsidRDefault="00CA24A9" w:rsidP="00CA24A9"/>
    <w:p w14:paraId="078F653E" w14:textId="77777777" w:rsidR="00561398" w:rsidRPr="005534C2" w:rsidRDefault="00561398" w:rsidP="00561398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1" layoutInCell="1" allowOverlap="1" wp14:anchorId="2DBEE68F" wp14:editId="0F9FD305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22569854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5BC6DE" id="Gerader Verbinder 24" o:spid="_x0000_s1026" style="position:absolute;z-index:25167667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>
        <w:t>Donnerstag, 26</w:t>
      </w:r>
      <w:r w:rsidRPr="005534C2">
        <w:t xml:space="preserve">. </w:t>
      </w:r>
      <w:r>
        <w:t>Dezember / 17.00 Uhr</w:t>
      </w:r>
      <w:r>
        <w:br/>
        <w:t>Konzert am Stephanstag</w:t>
      </w:r>
      <w:r w:rsidRPr="005534C2">
        <w:t xml:space="preserve"> </w:t>
      </w:r>
    </w:p>
    <w:p w14:paraId="232BAAF5" w14:textId="77777777" w:rsidR="00561398" w:rsidRDefault="00561398" w:rsidP="00561398">
      <w:r>
        <w:t>Carmela Konrad, Sopran</w:t>
      </w:r>
      <w:r>
        <w:br/>
        <w:t>Andrea Paglia, Orgel</w:t>
      </w:r>
    </w:p>
    <w:p w14:paraId="5D4A2BA7" w14:textId="77777777" w:rsidR="00561398" w:rsidRDefault="00561398" w:rsidP="00561398">
      <w:r>
        <w:t>Eintritt frei, Kollekte</w:t>
      </w:r>
    </w:p>
    <w:p w14:paraId="40E5461C" w14:textId="77777777" w:rsidR="00560EAC" w:rsidRDefault="00560EAC" w:rsidP="00561398"/>
    <w:p w14:paraId="4247DC62" w14:textId="364117F4" w:rsidR="00560EAC" w:rsidRDefault="00560EAC" w:rsidP="00561398">
      <w:r>
        <w:rPr>
          <w:noProof/>
          <w:lang w:val="en-US"/>
        </w:rPr>
        <w:drawing>
          <wp:inline distT="0" distB="0" distL="0" distR="0" wp14:anchorId="7A40CD1E" wp14:editId="34720BAC">
            <wp:extent cx="1966304" cy="1049590"/>
            <wp:effectExtent l="0" t="0" r="2540" b="5080"/>
            <wp:docPr id="1043428457" name="Grafik 4" descr="Ein Bild, das Im Haus, hölzern, Org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53028" name="Grafik 4" descr="Ein Bild, das Im Haus, hölzern, Orgel enthält.&#10;&#10;Automatisch generierte Beschreibu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876" cy="107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685B1" w14:textId="77777777" w:rsidR="006F0357" w:rsidRDefault="006F0357" w:rsidP="00561398"/>
    <w:p w14:paraId="31A6BBA7" w14:textId="77777777" w:rsidR="00561398" w:rsidRPr="005534C2" w:rsidRDefault="00561398" w:rsidP="00561398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1" layoutInCell="1" allowOverlap="1" wp14:anchorId="016F1CD8" wp14:editId="1EB23C86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561684716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341812" id="Gerader Verbinder 24" o:spid="_x0000_s1026" style="position:absolute;z-index:25167769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>
        <w:t>Mittwoch</w:t>
      </w:r>
      <w:r w:rsidRPr="005534C2">
        <w:t xml:space="preserve">, </w:t>
      </w:r>
      <w:r>
        <w:t>1</w:t>
      </w:r>
      <w:r w:rsidRPr="005534C2">
        <w:t xml:space="preserve">. </w:t>
      </w:r>
      <w:r>
        <w:t>Januar / 10.00 Uhr</w:t>
      </w:r>
      <w:r>
        <w:br/>
        <w:t>Neujahr</w:t>
      </w:r>
      <w:r w:rsidRPr="005534C2">
        <w:t xml:space="preserve"> </w:t>
      </w:r>
    </w:p>
    <w:p w14:paraId="6479BFC5" w14:textId="77777777" w:rsidR="00561398" w:rsidRDefault="00561398" w:rsidP="00561398">
      <w:r>
        <w:t>Martin Gebhardt, Oboe</w:t>
      </w:r>
      <w:r>
        <w:br/>
        <w:t xml:space="preserve">Miriam Moser, Oboe </w:t>
      </w:r>
      <w:proofErr w:type="spellStart"/>
      <w:r>
        <w:t>profonda</w:t>
      </w:r>
      <w:proofErr w:type="spellEnd"/>
      <w:r>
        <w:br/>
        <w:t>Claudio Bernasconi, Orgel</w:t>
      </w:r>
    </w:p>
    <w:p w14:paraId="2FEF39F6" w14:textId="77777777" w:rsidR="00561398" w:rsidRPr="008D3572" w:rsidRDefault="00561398" w:rsidP="00CA24A9"/>
    <w:p w14:paraId="3919ABD8" w14:textId="232AAA7A" w:rsidR="00F82EB8" w:rsidRDefault="00F82EB8" w:rsidP="00A07E8D"/>
    <w:p w14:paraId="28E244C4" w14:textId="77777777" w:rsidR="00F82EB8" w:rsidRDefault="00F82EB8"/>
    <w:p w14:paraId="3E28B726" w14:textId="3EF4C194" w:rsidR="00F36653" w:rsidRPr="00F36653" w:rsidRDefault="00F82EB8" w:rsidP="00F36653">
      <w:r w:rsidRPr="008D3572">
        <w:br w:type="column"/>
      </w:r>
    </w:p>
    <w:p w14:paraId="3B07133B" w14:textId="77777777" w:rsidR="00F36653" w:rsidRDefault="00F36653" w:rsidP="00920C59"/>
    <w:p w14:paraId="1D6A7466" w14:textId="77777777" w:rsidR="001A07B9" w:rsidRDefault="001A07B9" w:rsidP="001A07B9"/>
    <w:p w14:paraId="1800300B" w14:textId="77777777" w:rsidR="00F82EB8" w:rsidRDefault="001A07B9" w:rsidP="001A07B9">
      <w:r>
        <w:br w:type="column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257"/>
      </w:tblGrid>
      <w:tr w:rsidR="005F2E19" w14:paraId="5E5A1F05" w14:textId="77777777" w:rsidTr="00864F15">
        <w:trPr>
          <w:trHeight w:hRule="exact" w:val="1984"/>
        </w:trPr>
        <w:tc>
          <w:tcPr>
            <w:tcW w:w="4257" w:type="dxa"/>
          </w:tcPr>
          <w:p w14:paraId="5A3FD84E" w14:textId="77777777" w:rsidR="005F2E19" w:rsidRDefault="005F2E19" w:rsidP="00761181"/>
        </w:tc>
      </w:tr>
      <w:tr w:rsidR="005F2E19" w14:paraId="19A9A3A6" w14:textId="77777777" w:rsidTr="00864F15">
        <w:trPr>
          <w:trHeight w:val="2231"/>
        </w:trPr>
        <w:tc>
          <w:tcPr>
            <w:tcW w:w="4257" w:type="dxa"/>
          </w:tcPr>
          <w:p w14:paraId="480FB9C2" w14:textId="77777777" w:rsidR="00864F15" w:rsidRDefault="00864F15" w:rsidP="00B7569D">
            <w:pPr>
              <w:pStyle w:val="berschrift1"/>
            </w:pPr>
          </w:p>
          <w:p w14:paraId="4264F83B" w14:textId="5D6A0A08" w:rsidR="005F2E19" w:rsidRDefault="00B7569D" w:rsidP="00B7569D">
            <w:pPr>
              <w:pStyle w:val="berschrift1"/>
            </w:pPr>
            <w:r>
              <w:t>musik in st. elisabeth</w:t>
            </w:r>
          </w:p>
          <w:p w14:paraId="596AECCA" w14:textId="77777777" w:rsidR="00B7569D" w:rsidRPr="00B7569D" w:rsidRDefault="00B7569D" w:rsidP="00B7569D"/>
          <w:p w14:paraId="7B9D4473" w14:textId="77777777" w:rsidR="00B7569D" w:rsidRDefault="00B7569D" w:rsidP="00B7569D">
            <w:pPr>
              <w:pStyle w:val="berschrift2"/>
            </w:pPr>
            <w:r>
              <w:t>Programm</w:t>
            </w:r>
          </w:p>
          <w:p w14:paraId="6AB4157F" w14:textId="19638CEE" w:rsidR="005F2E19" w:rsidRPr="0072760D" w:rsidRDefault="00B7569D" w:rsidP="0072760D">
            <w:pPr>
              <w:pStyle w:val="berschrift2"/>
              <w:rPr>
                <w:sz w:val="31"/>
                <w:szCs w:val="31"/>
              </w:rPr>
            </w:pPr>
            <w:r>
              <w:br/>
            </w:r>
            <w:r w:rsidRPr="00B7569D">
              <w:rPr>
                <w:sz w:val="31"/>
                <w:szCs w:val="31"/>
              </w:rPr>
              <w:t>Oktober</w:t>
            </w:r>
            <w:r w:rsidR="008D3572">
              <w:rPr>
                <w:sz w:val="31"/>
                <w:szCs w:val="31"/>
              </w:rPr>
              <w:t xml:space="preserve"> </w:t>
            </w:r>
            <w:r w:rsidRPr="00B7569D">
              <w:rPr>
                <w:sz w:val="31"/>
                <w:szCs w:val="31"/>
              </w:rPr>
              <w:t xml:space="preserve">bis </w:t>
            </w:r>
            <w:r w:rsidR="0072760D">
              <w:rPr>
                <w:sz w:val="31"/>
                <w:szCs w:val="31"/>
              </w:rPr>
              <w:br/>
            </w:r>
            <w:r w:rsidR="008D3572">
              <w:rPr>
                <w:sz w:val="31"/>
                <w:szCs w:val="31"/>
              </w:rPr>
              <w:t>Dezember 2024</w:t>
            </w:r>
          </w:p>
        </w:tc>
      </w:tr>
    </w:tbl>
    <w:p w14:paraId="1BF7CA1C" w14:textId="77777777" w:rsidR="00D669FB" w:rsidRPr="008C1E01" w:rsidRDefault="009362AE" w:rsidP="008C1E01">
      <w:pPr>
        <w:spacing w:line="120" w:lineRule="exact"/>
        <w:rPr>
          <w:color w:val="FF0000"/>
        </w:rPr>
      </w:pPr>
      <w:r w:rsidRPr="009362AE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06D2A235" wp14:editId="76CDA5B7">
                <wp:simplePos x="0" y="0"/>
                <wp:positionH relativeFrom="page">
                  <wp:posOffset>7451725</wp:posOffset>
                </wp:positionH>
                <wp:positionV relativeFrom="page">
                  <wp:posOffset>3524250</wp:posOffset>
                </wp:positionV>
                <wp:extent cx="2523137" cy="2879770"/>
                <wp:effectExtent l="0" t="0" r="4445" b="3175"/>
                <wp:wrapNone/>
                <wp:docPr id="54462422" name="bild_r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3137" cy="2879770"/>
                        </a:xfrm>
                        <a:prstGeom prst="ellipse">
                          <a:avLst/>
                        </a:prstGeom>
                        <a:blipFill>
                          <a:blip r:embed="rId10"/>
                          <a:srcRect/>
                          <a:stretch>
                            <a:fillRect t="-25147" b="-2514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1B2F68" id="bild_rund" o:spid="_x0000_s1026" style="position:absolute;margin-left:586.75pt;margin-top:277.5pt;width:198.65pt;height:226.7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" stroked="f" strokeweight="1pt">
                <v:fill r:id="rId11" o:title="" recolor="t" rotate="t" type="frame"/>
                <v:stroke joinstyle="miter"/>
                <o:lock v:ext="edit" aspectratio="t"/>
                <w10:wrap anchorx="page" anchory="page"/>
                <w10:anchorlock/>
              </v:oval>
            </w:pict>
          </mc:Fallback>
        </mc:AlternateContent>
      </w:r>
    </w:p>
    <w:p w14:paraId="0C114D7F" w14:textId="77777777" w:rsidR="00F82EB8" w:rsidRDefault="00F82EB8">
      <w:pPr>
        <w:rPr>
          <w:sz w:val="28"/>
        </w:rPr>
        <w:sectPr w:rsidR="00F82EB8" w:rsidSect="00A95F23">
          <w:headerReference w:type="default" r:id="rId12"/>
          <w:pgSz w:w="16838" w:h="11906" w:orient="landscape" w:code="9"/>
          <w:pgMar w:top="255" w:right="567" w:bottom="851" w:left="284" w:header="227" w:footer="346" w:gutter="0"/>
          <w:cols w:num="3" w:space="565" w:equalWidth="0">
            <w:col w:w="4933" w:space="565"/>
            <w:col w:w="5103" w:space="851"/>
            <w:col w:w="4535"/>
          </w:cols>
          <w:docGrid w:linePitch="360"/>
        </w:sectPr>
      </w:pPr>
    </w:p>
    <w:p w14:paraId="0ED6B2E4" w14:textId="6B29FB16" w:rsidR="00F35AC0" w:rsidRDefault="00394CEB" w:rsidP="003A1FF5">
      <w:pPr>
        <w:pStyle w:val="Titel1"/>
      </w:pPr>
      <w:r>
        <w:lastRenderedPageBreak/>
        <w:t>oktober</w:t>
      </w:r>
    </w:p>
    <w:p w14:paraId="5D999FAE" w14:textId="77FF2A4F" w:rsidR="005534C2" w:rsidRDefault="005534C2" w:rsidP="005B335E">
      <w:pPr>
        <w:pStyle w:val="Titel2"/>
      </w:pPr>
      <w:r w:rsidRPr="005534C2">
        <w:t>S</w:t>
      </w:r>
      <w:r w:rsidR="00394CEB">
        <w:t>onntag, 27. Oktober / 10.00 Uhr</w:t>
      </w:r>
    </w:p>
    <w:p w14:paraId="3FD90588" w14:textId="77777777" w:rsidR="0094677E" w:rsidRDefault="0094677E" w:rsidP="0094677E">
      <w:r>
        <w:t>Musikschule:</w:t>
      </w:r>
    </w:p>
    <w:p w14:paraId="03B60462" w14:textId="6BC31CEC" w:rsidR="0094677E" w:rsidRDefault="00230D66" w:rsidP="0094677E">
      <w:r>
        <w:t>Geigen Schülerinnen</w:t>
      </w:r>
      <w:r w:rsidR="0094677E">
        <w:t xml:space="preserve"> von Jemma Abrahamyan</w:t>
      </w:r>
    </w:p>
    <w:p w14:paraId="4F566121" w14:textId="2D6A0CFA" w:rsidR="0094677E" w:rsidRPr="0094677E" w:rsidRDefault="0094677E" w:rsidP="0094677E">
      <w:pPr>
        <w:pStyle w:val="Fliesstext"/>
      </w:pPr>
      <w:r>
        <w:t>Barbara Grimm</w:t>
      </w:r>
      <w:r w:rsidR="00147CE8">
        <w:t>, Orgel</w:t>
      </w:r>
    </w:p>
    <w:p w14:paraId="698FC1A8" w14:textId="7FE043E1" w:rsidR="005534C2" w:rsidRDefault="005534C2" w:rsidP="005534C2"/>
    <w:p w14:paraId="4B053601" w14:textId="29C11362" w:rsidR="005534C2" w:rsidRDefault="001C6934" w:rsidP="005534C2">
      <w:r>
        <w:rPr>
          <w:noProof/>
        </w:rPr>
        <w:drawing>
          <wp:inline distT="0" distB="0" distL="0" distR="0" wp14:anchorId="6F115DA2" wp14:editId="755B5953">
            <wp:extent cx="2854882" cy="1785965"/>
            <wp:effectExtent l="0" t="0" r="3175" b="5080"/>
            <wp:docPr id="1544615676" name="Grafik 1" descr="Ein Bild, das Kreis, Kunst, Symmetrie, Mus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615676" name="Grafik 1" descr="Ein Bild, das Kreis, Kunst, Symmetrie, Muster enthält.&#10;&#10;Automatisch generierte Beschreibu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85" cy="179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C7DE" w14:textId="77777777" w:rsidR="00394CEB" w:rsidRDefault="00394CEB" w:rsidP="005534C2"/>
    <w:p w14:paraId="412777CB" w14:textId="6DD38F2F" w:rsidR="00394CEB" w:rsidRDefault="005534C2" w:rsidP="00394CEB">
      <w:pPr>
        <w:pStyle w:val="Titel2"/>
      </w:pPr>
      <w:r w:rsidRPr="005534C2">
        <w:t xml:space="preserve">Sonntag, </w:t>
      </w:r>
      <w:r w:rsidR="00394CEB">
        <w:t>27. Oktober / 17.00 Uhr</w:t>
      </w:r>
      <w:r w:rsidR="00394CEB">
        <w:br/>
        <w:t>Konzert: Johannes Brahms</w:t>
      </w:r>
    </w:p>
    <w:p w14:paraId="7596CCAB" w14:textId="0A31028E" w:rsidR="00394CEB" w:rsidRDefault="00394CEB" w:rsidP="00394CEB">
      <w:pPr>
        <w:pStyle w:val="Fliesstext"/>
      </w:pPr>
      <w:r>
        <w:t>«Ein deutsches Requiem»</w:t>
      </w:r>
      <w:r>
        <w:br/>
      </w:r>
      <w:proofErr w:type="spellStart"/>
      <w:r>
        <w:t>opus</w:t>
      </w:r>
      <w:proofErr w:type="spellEnd"/>
      <w:r>
        <w:t xml:space="preserve"> 45 in der Fassung mit zwei Flügeln</w:t>
      </w:r>
    </w:p>
    <w:p w14:paraId="2C31146C" w14:textId="7181A60C" w:rsidR="00394CEB" w:rsidRDefault="00394CEB" w:rsidP="00394CEB">
      <w:pPr>
        <w:pStyle w:val="Fliesstext"/>
      </w:pPr>
      <w:r w:rsidRPr="00394CEB">
        <w:t>Chelsea Zurflüh</w:t>
      </w:r>
      <w:r w:rsidR="00147CE8">
        <w:t>, Sopran</w:t>
      </w:r>
      <w:r w:rsidRPr="00394CEB">
        <w:br/>
        <w:t>Yannick Debus</w:t>
      </w:r>
      <w:r w:rsidR="00147CE8">
        <w:t>, Bariton</w:t>
      </w:r>
      <w:r>
        <w:br/>
        <w:t xml:space="preserve">Nino </w:t>
      </w:r>
      <w:proofErr w:type="spellStart"/>
      <w:r>
        <w:t>Chokhonelizde</w:t>
      </w:r>
      <w:proofErr w:type="spellEnd"/>
      <w:r>
        <w:t xml:space="preserve"> / Kristine </w:t>
      </w:r>
      <w:proofErr w:type="spellStart"/>
      <w:r>
        <w:t>Sutidze</w:t>
      </w:r>
      <w:proofErr w:type="spellEnd"/>
      <w:r w:rsidR="00676512">
        <w:t>, Klaviere</w:t>
      </w:r>
      <w:r>
        <w:br/>
        <w:t>Sonare</w:t>
      </w:r>
      <w:r w:rsidR="00147CE8">
        <w:t>, Chor</w:t>
      </w:r>
    </w:p>
    <w:p w14:paraId="5C59E7FB" w14:textId="06806AEE" w:rsidR="00394CEB" w:rsidRDefault="00394CEB" w:rsidP="00394CEB">
      <w:pPr>
        <w:pStyle w:val="Fliesstext"/>
      </w:pPr>
      <w:r>
        <w:t>Lisa May-Appenzeller</w:t>
      </w:r>
      <w:r w:rsidR="00147CE8">
        <w:t>, Leitung</w:t>
      </w:r>
    </w:p>
    <w:p w14:paraId="0E0FC7FA" w14:textId="3D46617C" w:rsidR="006D4BAF" w:rsidRDefault="006D4BAF" w:rsidP="00394CEB">
      <w:pPr>
        <w:pStyle w:val="Fliesstext"/>
      </w:pPr>
      <w:r>
        <w:t xml:space="preserve">Eintritt frei, </w:t>
      </w:r>
      <w:r>
        <w:br/>
        <w:t>empfohlene Kollekte Fr. 30.</w:t>
      </w:r>
      <w:r w:rsidR="00676512">
        <w:t xml:space="preserve">-- </w:t>
      </w:r>
      <w:r>
        <w:t>bis Fr. 50</w:t>
      </w:r>
      <w:r w:rsidR="00676512">
        <w:t>.--</w:t>
      </w:r>
    </w:p>
    <w:p w14:paraId="7F026313" w14:textId="77777777" w:rsidR="00BF61F8" w:rsidRDefault="00BF61F8" w:rsidP="00394CEB">
      <w:pPr>
        <w:pStyle w:val="Fliesstext"/>
      </w:pPr>
    </w:p>
    <w:p w14:paraId="0F2414C6" w14:textId="19C59313" w:rsidR="005534C2" w:rsidRDefault="00823651" w:rsidP="005534C2">
      <w:r>
        <w:rPr>
          <w:noProof/>
        </w:rPr>
        <w:drawing>
          <wp:inline distT="0" distB="0" distL="0" distR="0" wp14:anchorId="4BA7FC5E" wp14:editId="4762FC2B">
            <wp:extent cx="2887579" cy="1025367"/>
            <wp:effectExtent l="0" t="0" r="0" b="3810"/>
            <wp:docPr id="14" name="Grafik 14" descr="Ein Bild, das Wachs, Beleuchtung, Kerzenständer, Lich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Wachs, Beleuchtung, Kerzenständer, Licht enthält.&#10;&#10;Automatisch generierte Beschreibu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" t="32605" r="43" b="22024"/>
                    <a:stretch/>
                  </pic:blipFill>
                  <pic:spPr bwMode="auto">
                    <a:xfrm>
                      <a:off x="0" y="0"/>
                      <a:ext cx="2905089" cy="103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0B0FE" w14:textId="77777777" w:rsidR="00823651" w:rsidRPr="006D4BAF" w:rsidRDefault="00823651" w:rsidP="00823651">
      <w:pPr>
        <w:pStyle w:val="Titel1"/>
      </w:pPr>
      <w:r>
        <w:t>november</w:t>
      </w:r>
    </w:p>
    <w:p w14:paraId="4F32D95D" w14:textId="77777777" w:rsidR="00823651" w:rsidRPr="005534C2" w:rsidRDefault="00823651" w:rsidP="00823651">
      <w:pPr>
        <w:pStyle w:val="Titel2"/>
      </w:pPr>
      <w:r>
        <w:t>Sonntag, 10. November / 10.00 Uhr</w:t>
      </w:r>
      <w:r w:rsidRPr="005534C2">
        <w:t xml:space="preserve"> </w:t>
      </w:r>
    </w:p>
    <w:p w14:paraId="6CC99D7F" w14:textId="77777777" w:rsidR="00823651" w:rsidRDefault="00823651" w:rsidP="00823651">
      <w:r>
        <w:t xml:space="preserve">Posaunenchor </w:t>
      </w:r>
      <w:proofErr w:type="spellStart"/>
      <w:r>
        <w:t>Nidelbad</w:t>
      </w:r>
      <w:proofErr w:type="spellEnd"/>
    </w:p>
    <w:p w14:paraId="0DAC13BD" w14:textId="77777777" w:rsidR="00823651" w:rsidRDefault="00823651" w:rsidP="00823651">
      <w:r>
        <w:t>Daniel Werren, Leitung</w:t>
      </w:r>
    </w:p>
    <w:p w14:paraId="763D9E62" w14:textId="77777777" w:rsidR="00CA7FB7" w:rsidRDefault="00CA7FB7" w:rsidP="005534C2"/>
    <w:p w14:paraId="34F2071E" w14:textId="166E4258" w:rsidR="005534C2" w:rsidRDefault="001C6934" w:rsidP="005534C2">
      <w:r>
        <w:rPr>
          <w:noProof/>
        </w:rPr>
        <w:drawing>
          <wp:inline distT="0" distB="0" distL="0" distR="0" wp14:anchorId="74D27867" wp14:editId="4366E879">
            <wp:extent cx="1274821" cy="2056582"/>
            <wp:effectExtent l="0" t="0" r="0" b="1270"/>
            <wp:docPr id="673367495" name="Grafik 2" descr="Ein Bild, das Bild, Kunst, Zeichnung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367495" name="Grafik 2" descr="Ein Bild, das Bild, Kunst, Zeichnung, Kleidung enthält.&#10;&#10;Automatisch generierte Beschreibu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570" cy="211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A1FD" w14:textId="77777777" w:rsidR="001610E3" w:rsidRDefault="001610E3" w:rsidP="003A1FF5">
      <w:pPr>
        <w:pStyle w:val="Titel2"/>
      </w:pPr>
    </w:p>
    <w:p w14:paraId="4407EAEE" w14:textId="71A43A8A" w:rsidR="005534C2" w:rsidRPr="005534C2" w:rsidRDefault="00640996" w:rsidP="003A1FF5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12A1E16B" wp14:editId="67517766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24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D85BB7" id="Gerader Verbinder 24" o:spid="_x0000_s1026" style="position:absolute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 w:rsidR="00394CEB">
        <w:t>Sonntag</w:t>
      </w:r>
      <w:r w:rsidR="005534C2" w:rsidRPr="005534C2">
        <w:t xml:space="preserve">, </w:t>
      </w:r>
      <w:r w:rsidR="00394CEB">
        <w:t>17</w:t>
      </w:r>
      <w:r w:rsidR="005534C2" w:rsidRPr="005534C2">
        <w:t xml:space="preserve">. </w:t>
      </w:r>
      <w:r w:rsidR="00394CEB">
        <w:t>November / 10.00 Uhr</w:t>
      </w:r>
      <w:r w:rsidR="00394CEB">
        <w:br/>
        <w:t>Patrozinium</w:t>
      </w:r>
      <w:r w:rsidR="005534C2" w:rsidRPr="005534C2">
        <w:t xml:space="preserve"> </w:t>
      </w:r>
    </w:p>
    <w:p w14:paraId="76D9A9A0" w14:textId="3AE3CFB7" w:rsidR="0094677E" w:rsidRDefault="00394CEB" w:rsidP="005534C2">
      <w:r>
        <w:t>Franziskus-Chor Wollishofen</w:t>
      </w:r>
      <w:r>
        <w:br/>
        <w:t>Felix Ketterer</w:t>
      </w:r>
      <w:r w:rsidR="00147CE8">
        <w:t>, Leitung</w:t>
      </w:r>
    </w:p>
    <w:p w14:paraId="7ECC8EEA" w14:textId="4D231AC0" w:rsidR="005534C2" w:rsidRDefault="00147CE8" w:rsidP="005534C2">
      <w:r>
        <w:t>a</w:t>
      </w:r>
      <w:r w:rsidR="0094677E">
        <w:t>nschliessend Mittagessen (mit Anmeldung)</w:t>
      </w:r>
      <w:r w:rsidR="00394CEB">
        <w:t xml:space="preserve"> </w:t>
      </w:r>
    </w:p>
    <w:p w14:paraId="42B8B2A6" w14:textId="77777777" w:rsidR="0094677E" w:rsidRDefault="0094677E" w:rsidP="005534C2"/>
    <w:p w14:paraId="6A469C07" w14:textId="3718B3E5" w:rsidR="0094677E" w:rsidRPr="005534C2" w:rsidRDefault="0094677E" w:rsidP="0094677E">
      <w:pPr>
        <w:pStyle w:val="Titel2"/>
      </w:pPr>
      <w:r>
        <w:t>Sonntag</w:t>
      </w:r>
      <w:r w:rsidRPr="005534C2">
        <w:t xml:space="preserve">, </w:t>
      </w:r>
      <w:r>
        <w:t>24. November / 10.00 Uhr</w:t>
      </w:r>
      <w:r>
        <w:br/>
        <w:t>Christkönigssonntag</w:t>
      </w:r>
      <w:r w:rsidRPr="005534C2">
        <w:t xml:space="preserve"> </w:t>
      </w:r>
    </w:p>
    <w:p w14:paraId="21A569D6" w14:textId="3B70DE94" w:rsidR="00CA7FB7" w:rsidRDefault="0094677E" w:rsidP="005534C2">
      <w:r>
        <w:t>Mitwirkung der Gesangsgruppe</w:t>
      </w:r>
      <w:r>
        <w:br/>
        <w:t>Claudio Bernasconi, Orgel</w:t>
      </w:r>
    </w:p>
    <w:p w14:paraId="650D438F" w14:textId="77777777" w:rsidR="00823651" w:rsidRDefault="00823651" w:rsidP="003A1FF5">
      <w:pPr>
        <w:pStyle w:val="Titel2"/>
      </w:pPr>
    </w:p>
    <w:p w14:paraId="5A1FA587" w14:textId="4DEF012F" w:rsidR="005534C2" w:rsidRPr="00394CEB" w:rsidRDefault="00394CEB" w:rsidP="003A1FF5">
      <w:pPr>
        <w:pStyle w:val="Titel2"/>
      </w:pPr>
      <w:r w:rsidRPr="00394CEB">
        <w:t>Sonntag</w:t>
      </w:r>
      <w:r w:rsidR="005534C2" w:rsidRPr="00394CEB">
        <w:t xml:space="preserve">, </w:t>
      </w:r>
      <w:r w:rsidRPr="00394CEB">
        <w:t>24. November / 17.00 Uhr</w:t>
      </w:r>
      <w:r w:rsidRPr="00394CEB">
        <w:br/>
      </w:r>
      <w:r w:rsidR="00AE1F02">
        <w:t xml:space="preserve">Volkstümliches </w:t>
      </w:r>
      <w:r w:rsidRPr="00394CEB">
        <w:t>Konzert</w:t>
      </w:r>
      <w:r w:rsidR="005534C2" w:rsidRPr="00394CEB">
        <w:t xml:space="preserve"> </w:t>
      </w:r>
    </w:p>
    <w:p w14:paraId="054A7E93" w14:textId="71324369" w:rsidR="00394CEB" w:rsidRDefault="00394CEB" w:rsidP="00AE1F02">
      <w:pPr>
        <w:jc w:val="both"/>
      </w:pPr>
      <w:proofErr w:type="spellStart"/>
      <w:r>
        <w:t>Fyrabigchörli</w:t>
      </w:r>
      <w:proofErr w:type="spellEnd"/>
      <w:r>
        <w:t xml:space="preserve"> Veteranen FJVZ</w:t>
      </w:r>
      <w:r w:rsidR="006D4BAF">
        <w:t>, anschliessend Apéro</w:t>
      </w:r>
    </w:p>
    <w:p w14:paraId="558E2BCC" w14:textId="4666EB3D" w:rsidR="006D4BAF" w:rsidRDefault="00EC2F2E" w:rsidP="00EC2F2E">
      <w:pPr>
        <w:pStyle w:val="Titel1"/>
      </w:pPr>
      <w:r>
        <w:t>dezember</w:t>
      </w:r>
    </w:p>
    <w:p w14:paraId="0887FF53" w14:textId="35B4AA36" w:rsidR="006D4BAF" w:rsidRDefault="006D4BAF" w:rsidP="006D4BAF">
      <w:pPr>
        <w:pStyle w:val="Titel2"/>
      </w:pPr>
      <w:r w:rsidRPr="00394CEB">
        <w:t xml:space="preserve">Sonntag, </w:t>
      </w:r>
      <w:r>
        <w:t>8</w:t>
      </w:r>
      <w:r w:rsidRPr="00394CEB">
        <w:t xml:space="preserve">. </w:t>
      </w:r>
      <w:r>
        <w:t>Dezember</w:t>
      </w:r>
      <w:r w:rsidRPr="00394CEB">
        <w:t xml:space="preserve"> / 1</w:t>
      </w:r>
      <w:r>
        <w:t>0</w:t>
      </w:r>
      <w:r w:rsidRPr="00394CEB">
        <w:t>.00 Uhr</w:t>
      </w:r>
      <w:r w:rsidR="0094677E">
        <w:br/>
        <w:t>2. Advent</w:t>
      </w:r>
    </w:p>
    <w:p w14:paraId="63CAAD3A" w14:textId="171E90CC" w:rsidR="007E1CCE" w:rsidRDefault="006D4BAF" w:rsidP="006D4BAF">
      <w:pPr>
        <w:pStyle w:val="Fliesstext"/>
      </w:pPr>
      <w:r>
        <w:t>Jemma Abrahamyan, Geige</w:t>
      </w:r>
      <w:r>
        <w:br/>
      </w:r>
      <w:proofErr w:type="spellStart"/>
      <w:r>
        <w:t>Gurgen</w:t>
      </w:r>
      <w:proofErr w:type="spellEnd"/>
      <w:r>
        <w:t xml:space="preserve"> </w:t>
      </w:r>
      <w:proofErr w:type="spellStart"/>
      <w:r>
        <w:t>Kakoyan</w:t>
      </w:r>
      <w:proofErr w:type="spellEnd"/>
      <w:r>
        <w:t>, Klarinette</w:t>
      </w:r>
      <w:r>
        <w:br/>
        <w:t>Claudio Bernasconi, Orgel</w:t>
      </w:r>
    </w:p>
    <w:p w14:paraId="0E73C124" w14:textId="77777777" w:rsidR="003D4FFB" w:rsidRDefault="003D4FFB" w:rsidP="006D4BAF">
      <w:pPr>
        <w:pStyle w:val="Fliesstext"/>
      </w:pPr>
    </w:p>
    <w:p w14:paraId="2454B6C7" w14:textId="692D0BCE" w:rsidR="006D4BAF" w:rsidRDefault="006D4BAF" w:rsidP="006D4BAF">
      <w:pPr>
        <w:pStyle w:val="Titel2"/>
      </w:pPr>
      <w:r>
        <w:t>Donnerstag</w:t>
      </w:r>
      <w:r w:rsidR="00147CE8">
        <w:t>,</w:t>
      </w:r>
      <w:r>
        <w:t xml:space="preserve"> 12</w:t>
      </w:r>
      <w:r w:rsidRPr="00394CEB">
        <w:t xml:space="preserve">. </w:t>
      </w:r>
      <w:r>
        <w:t>Dezember</w:t>
      </w:r>
      <w:r w:rsidRPr="00394CEB">
        <w:t xml:space="preserve"> / 1</w:t>
      </w:r>
      <w:r>
        <w:t>8</w:t>
      </w:r>
      <w:r w:rsidRPr="00394CEB">
        <w:t>.</w:t>
      </w:r>
      <w:r>
        <w:t>3</w:t>
      </w:r>
      <w:r w:rsidRPr="00394CEB">
        <w:t>0 Uhr</w:t>
      </w:r>
    </w:p>
    <w:p w14:paraId="05553B69" w14:textId="05261C47" w:rsidR="007E1CCE" w:rsidRDefault="006D4BAF" w:rsidP="006D4BAF">
      <w:pPr>
        <w:pStyle w:val="Fliesstext"/>
      </w:pPr>
      <w:r>
        <w:t xml:space="preserve">Adventsmusik mit dem Kinderchor der </w:t>
      </w:r>
      <w:r>
        <w:br/>
      </w:r>
      <w:proofErr w:type="spellStart"/>
      <w:r>
        <w:t>Unti</w:t>
      </w:r>
      <w:proofErr w:type="spellEnd"/>
      <w:r>
        <w:t>-Klassen 4</w:t>
      </w:r>
      <w:r w:rsidR="00A31F65">
        <w:t>, 5 und</w:t>
      </w:r>
      <w:r>
        <w:t xml:space="preserve"> </w:t>
      </w:r>
      <w:r w:rsidR="00A31F65">
        <w:t>6</w:t>
      </w:r>
      <w:r>
        <w:br/>
        <w:t>Claudio Be</w:t>
      </w:r>
      <w:r w:rsidR="007E1CCE">
        <w:t xml:space="preserve">rnasconi, </w:t>
      </w:r>
      <w:r w:rsidR="00CF16A5" w:rsidRPr="00CF16A5">
        <w:t xml:space="preserve">Kristina </w:t>
      </w:r>
      <w:proofErr w:type="spellStart"/>
      <w:r w:rsidR="00CF16A5" w:rsidRPr="00CF16A5">
        <w:t>Kuzminskaite</w:t>
      </w:r>
      <w:proofErr w:type="spellEnd"/>
      <w:r w:rsidR="00E505ED">
        <w:t>, Leitung</w:t>
      </w:r>
    </w:p>
    <w:p w14:paraId="60F4B839" w14:textId="03699A68" w:rsidR="006D4BAF" w:rsidRDefault="007E1CCE" w:rsidP="006D4BAF">
      <w:pPr>
        <w:pStyle w:val="Fliesstext"/>
      </w:pPr>
      <w:r>
        <w:rPr>
          <w:noProof/>
        </w:rPr>
        <w:drawing>
          <wp:inline distT="0" distB="0" distL="0" distR="0" wp14:anchorId="662D302A" wp14:editId="43030B34">
            <wp:extent cx="2811952" cy="1897151"/>
            <wp:effectExtent l="0" t="0" r="0" b="0"/>
            <wp:docPr id="1151417843" name="Grafik 7" descr="Ein Bild, das Weihnachtsbaum, Fichte, Nadelbaum, Stech-Fich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17843" name="Grafik 7" descr="Ein Bild, das Weihnachtsbaum, Fichte, Nadelbaum, Stech-Fichte enthält.&#10;&#10;Automatisch generierte Beschreibu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800" cy="197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164E4" w14:textId="77777777" w:rsidR="001610E3" w:rsidRDefault="001610E3" w:rsidP="006D4BAF">
      <w:pPr>
        <w:pStyle w:val="Titel2"/>
      </w:pPr>
    </w:p>
    <w:p w14:paraId="1C8D4091" w14:textId="00FEA58B" w:rsidR="006D4BAF" w:rsidRPr="005534C2" w:rsidRDefault="006D4BAF" w:rsidP="006D4BAF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0DF53E79" wp14:editId="146A5212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1412172746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278C32" id="Gerader Verbinder 24" o:spid="_x0000_s1026" style="position:absolute;z-index:25166336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>
        <w:t>Sonntag</w:t>
      </w:r>
      <w:r w:rsidRPr="005534C2">
        <w:t xml:space="preserve">, </w:t>
      </w:r>
      <w:r>
        <w:t>15</w:t>
      </w:r>
      <w:r w:rsidRPr="005534C2">
        <w:t xml:space="preserve">. </w:t>
      </w:r>
      <w:r>
        <w:t>Dezember / 10.00 Uhr</w:t>
      </w:r>
      <w:r w:rsidR="0094677E">
        <w:br/>
        <w:t>3. Advent</w:t>
      </w:r>
      <w:r w:rsidRPr="005534C2">
        <w:t xml:space="preserve"> </w:t>
      </w:r>
    </w:p>
    <w:p w14:paraId="71F2C2D4" w14:textId="46B32080" w:rsidR="006D4BAF" w:rsidRDefault="006D4BAF" w:rsidP="006F0357">
      <w:r>
        <w:t xml:space="preserve">Jugendmusik KRT </w:t>
      </w:r>
      <w:r>
        <w:br/>
        <w:t>Stefan Aegerter</w:t>
      </w:r>
      <w:r w:rsidR="00A63FAC">
        <w:t>, Leitung</w:t>
      </w:r>
      <w:r>
        <w:br/>
        <w:t xml:space="preserve">Claudio Bernasconi, Orgel </w:t>
      </w:r>
    </w:p>
    <w:p w14:paraId="6E911FC6" w14:textId="77777777" w:rsidR="006F0357" w:rsidRDefault="006F0357" w:rsidP="006F0357"/>
    <w:p w14:paraId="27D7A590" w14:textId="77777777" w:rsidR="006F0357" w:rsidRPr="005534C2" w:rsidRDefault="006F0357" w:rsidP="006F0357">
      <w:pPr>
        <w:pStyle w:val="Titel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1" layoutInCell="1" allowOverlap="1" wp14:anchorId="27B19361" wp14:editId="626FCA13">
                <wp:simplePos x="0" y="0"/>
                <wp:positionH relativeFrom="page">
                  <wp:posOffset>7200900</wp:posOffset>
                </wp:positionH>
                <wp:positionV relativeFrom="page">
                  <wp:posOffset>180340</wp:posOffset>
                </wp:positionV>
                <wp:extent cx="0" cy="7200000"/>
                <wp:effectExtent l="0" t="0" r="38100" b="20320"/>
                <wp:wrapNone/>
                <wp:docPr id="886432713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cap="rnd">
                          <a:solidFill>
                            <a:schemeClr val="tx1"/>
                          </a:solidFill>
                          <a:prstDash val="sysDot"/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BEF646" id="Gerader Verbinder 24" o:spid="_x0000_s1026" style="position:absolute;z-index:25167974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567pt,14.2pt" to="567pt,581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" strokecolor="black [3213]" strokeweight=".5pt">
                <v:stroke dashstyle="1 1" endcap="round"/>
                <w10:wrap anchorx="page" anchory="page"/>
                <w10:anchorlock/>
              </v:line>
            </w:pict>
          </mc:Fallback>
        </mc:AlternateContent>
      </w:r>
      <w:r>
        <w:t>Sonntag</w:t>
      </w:r>
      <w:r w:rsidRPr="005534C2">
        <w:t xml:space="preserve">, </w:t>
      </w:r>
      <w:r>
        <w:t>22</w:t>
      </w:r>
      <w:r w:rsidRPr="005534C2">
        <w:t xml:space="preserve">. </w:t>
      </w:r>
      <w:r>
        <w:t>Dezember / 10.00 Uhr</w:t>
      </w:r>
      <w:r>
        <w:br/>
        <w:t>4. Advent</w:t>
      </w:r>
      <w:r w:rsidRPr="005534C2">
        <w:t xml:space="preserve"> </w:t>
      </w:r>
    </w:p>
    <w:p w14:paraId="25691749" w14:textId="016BEC1C" w:rsidR="00CA7FB7" w:rsidRDefault="006F0357" w:rsidP="00A77AE4">
      <w:r>
        <w:t>Cindy Schwemmer, Akkordeon</w:t>
      </w:r>
      <w:r>
        <w:br/>
        <w:t>Claudio Bernasconi, Orgel</w:t>
      </w:r>
    </w:p>
    <w:sectPr w:rsidR="00CA7FB7" w:rsidSect="00FB2F79">
      <w:headerReference w:type="default" r:id="rId17"/>
      <w:footerReference w:type="default" r:id="rId18"/>
      <w:pgSz w:w="16838" w:h="11906" w:orient="landscape" w:code="9"/>
      <w:pgMar w:top="255" w:right="284" w:bottom="567" w:left="284" w:header="227" w:footer="346" w:gutter="0"/>
      <w:cols w:num="3" w:space="565" w:equalWidth="0">
        <w:col w:w="5103" w:space="565"/>
        <w:col w:w="5103" w:space="566"/>
        <w:col w:w="4933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0C74C3" w14:textId="77777777" w:rsidR="003A5DF5" w:rsidRDefault="003A5DF5" w:rsidP="00800749">
      <w:pPr>
        <w:spacing w:line="240" w:lineRule="auto"/>
      </w:pPr>
      <w:r>
        <w:separator/>
      </w:r>
    </w:p>
  </w:endnote>
  <w:endnote w:type="continuationSeparator" w:id="0">
    <w:p w14:paraId="406AC93D" w14:textId="77777777" w:rsidR="003A5DF5" w:rsidRDefault="003A5DF5" w:rsidP="0080074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FB770" w14:textId="77777777" w:rsidR="0085167E" w:rsidRPr="00F82EB8" w:rsidRDefault="0085167E" w:rsidP="00F82EB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4485A2" w14:textId="77777777" w:rsidR="003A5DF5" w:rsidRDefault="003A5DF5" w:rsidP="00800749">
      <w:pPr>
        <w:spacing w:line="240" w:lineRule="auto"/>
      </w:pPr>
      <w:r>
        <w:separator/>
      </w:r>
    </w:p>
  </w:footnote>
  <w:footnote w:type="continuationSeparator" w:id="0">
    <w:p w14:paraId="07F9E9A2" w14:textId="77777777" w:rsidR="003A5DF5" w:rsidRDefault="003A5DF5" w:rsidP="0080074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ECC33" w14:textId="77777777" w:rsidR="0085167E" w:rsidRPr="00F82EB8" w:rsidRDefault="00493501" w:rsidP="00F82EB8">
    <w:pPr>
      <w:pStyle w:val="Kopfzeile"/>
      <w:spacing w:line="20" w:lineRule="exact"/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1" layoutInCell="1" allowOverlap="1" wp14:anchorId="79E2B863" wp14:editId="09C8B092">
              <wp:simplePos x="0" y="0"/>
              <wp:positionH relativeFrom="page">
                <wp:posOffset>7274560</wp:posOffset>
              </wp:positionH>
              <wp:positionV relativeFrom="page">
                <wp:posOffset>7070725</wp:posOffset>
              </wp:positionV>
              <wp:extent cx="3239770" cy="358775"/>
              <wp:effectExtent l="0" t="0" r="0" b="3175"/>
              <wp:wrapNone/>
              <wp:docPr id="2129356328" name="Textfel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39770" cy="3587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7F1C85D" w14:textId="77777777" w:rsidR="00493501" w:rsidRDefault="00493501" w:rsidP="00493501">
                          <w:pPr>
                            <w:pStyle w:val="FusszeileTitel"/>
                          </w:pPr>
                          <w:r>
                            <w:t>Pfarrei St. Elisabeth Kilchberg</w:t>
                          </w:r>
                        </w:p>
                        <w:p w14:paraId="11A081BD" w14:textId="77777777" w:rsidR="00493501" w:rsidRDefault="00493501" w:rsidP="00493501">
                          <w:pPr>
                            <w:pStyle w:val="Fuzeile"/>
                          </w:pPr>
                          <w:r>
                            <w:t>Schützenmattstrasse 25 8802 Kilchberg   st-elisabeth-kilchberg.ch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E2B863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26" type="#_x0000_t202" style="position:absolute;margin-left:572.8pt;margin-top:556.75pt;width:255.1pt;height:28.2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" filled="f" stroked="f" strokeweight=".5pt">
              <v:textbox inset="0,0,0,0">
                <w:txbxContent>
                  <w:p w14:paraId="77F1C85D" w14:textId="77777777" w:rsidR="00493501" w:rsidRDefault="00493501" w:rsidP="00493501">
                    <w:pPr>
                      <w:pStyle w:val="FusszeileTitel"/>
                    </w:pPr>
                    <w:r>
                      <w:t>Pfarrei St. Elisabeth Kilchberg</w:t>
                    </w:r>
                  </w:p>
                  <w:p w14:paraId="11A081BD" w14:textId="77777777" w:rsidR="00493501" w:rsidRDefault="00493501" w:rsidP="00493501">
                    <w:pPr>
                      <w:pStyle w:val="Fuzeile"/>
                    </w:pPr>
                    <w:r>
                      <w:t>Schützenmattstrasse 25 8802 Kilchberg   st-elisabeth-kilchberg.ch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5F2E19">
      <w:rPr>
        <w:noProof/>
      </w:rPr>
      <mc:AlternateContent>
        <mc:Choice Requires="wps">
          <w:drawing>
            <wp:anchor distT="0" distB="0" distL="114300" distR="114300" simplePos="0" relativeHeight="251668480" behindDoc="0" locked="1" layoutInCell="1" allowOverlap="1" wp14:anchorId="732A753A" wp14:editId="3EE02802">
              <wp:simplePos x="0" y="0"/>
              <wp:positionH relativeFrom="page">
                <wp:posOffset>7272655</wp:posOffset>
              </wp:positionH>
              <wp:positionV relativeFrom="page">
                <wp:posOffset>1620520</wp:posOffset>
              </wp:positionV>
              <wp:extent cx="3240000" cy="5400000"/>
              <wp:effectExtent l="0" t="0" r="0" b="0"/>
              <wp:wrapNone/>
              <wp:docPr id="1471413072" name="farb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240000" cy="54000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DF3E835" id="farbe" o:spid="_x0000_s1026" style="position:absolute;margin-left:572.65pt;margin-top:127.6pt;width:255.1pt;height:425.2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" fillcolor="#948b8a [3204]" stroked="f" strokeweight="1pt">
              <w10:wrap anchorx="page" anchory="page"/>
              <w10:anchorlock/>
            </v:rect>
          </w:pict>
        </mc:Fallback>
      </mc:AlternateContent>
    </w:r>
    <w:r w:rsidR="005F2E19">
      <w:rPr>
        <w:noProof/>
      </w:rPr>
      <w:drawing>
        <wp:anchor distT="0" distB="0" distL="114300" distR="114300" simplePos="0" relativeHeight="251666432" behindDoc="0" locked="1" layoutInCell="1" allowOverlap="1" wp14:anchorId="386BAAF8" wp14:editId="158AC88F">
          <wp:simplePos x="0" y="0"/>
          <wp:positionH relativeFrom="page">
            <wp:posOffset>7899400</wp:posOffset>
          </wp:positionH>
          <wp:positionV relativeFrom="page">
            <wp:posOffset>144145</wp:posOffset>
          </wp:positionV>
          <wp:extent cx="1988280" cy="1157760"/>
          <wp:effectExtent l="0" t="0" r="0" b="4445"/>
          <wp:wrapNone/>
          <wp:docPr id="565956039" name="logo_rgb_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0381216" name="logo_rgb_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88280" cy="1157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2655C">
      <w:rPr>
        <w:noProof/>
      </w:rPr>
      <w:drawing>
        <wp:anchor distT="0" distB="0" distL="114300" distR="114300" simplePos="0" relativeHeight="251664384" behindDoc="0" locked="1" layoutInCell="1" allowOverlap="1" wp14:anchorId="083CCEF9" wp14:editId="1FDCE2B4">
          <wp:simplePos x="0" y="0"/>
          <wp:positionH relativeFrom="page">
            <wp:posOffset>8378190</wp:posOffset>
          </wp:positionH>
          <wp:positionV relativeFrom="page">
            <wp:posOffset>252095</wp:posOffset>
          </wp:positionV>
          <wp:extent cx="1007280" cy="1066680"/>
          <wp:effectExtent l="0" t="0" r="0" b="635"/>
          <wp:wrapNone/>
          <wp:docPr id="1438178514" name="logo_pos_1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7280" cy="1066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6B51F3" w14:textId="77777777" w:rsidR="0085167E" w:rsidRPr="00F82EB8" w:rsidRDefault="0085167E" w:rsidP="00F82EB8">
    <w:pPr>
      <w:pStyle w:val="Kopfzeile"/>
      <w:spacing w:line="20" w:lineRule="exac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3B9052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6AE67E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4DA0D3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EB244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6B48FD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A78773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D9A35D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90432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D3E77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143B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7A84AEC"/>
    <w:multiLevelType w:val="multilevel"/>
    <w:tmpl w:val="AB86D802"/>
    <w:styleLink w:val="berschriftenListe"/>
    <w:lvl w:ilvl="0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539"/>
        </w:tabs>
        <w:ind w:left="539" w:hanging="255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851"/>
        </w:tabs>
        <w:ind w:left="851" w:hanging="312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709" w:hanging="709"/>
      </w:pPr>
      <w:rPr>
        <w:rFonts w:hint="default"/>
      </w:rPr>
    </w:lvl>
  </w:abstractNum>
  <w:abstractNum w:abstractNumId="11" w15:restartNumberingAfterBreak="0">
    <w:nsid w:val="1CBD45B5"/>
    <w:multiLevelType w:val="multilevel"/>
    <w:tmpl w:val="C0BA457E"/>
    <w:styleLink w:val="AufzhlungListe"/>
    <w:lvl w:ilvl="0">
      <w:start w:val="1"/>
      <w:numFmt w:val="bullet"/>
      <w:pStyle w:val="Aufzhlungszeichen"/>
      <w:lvlText w:val="-"/>
      <w:lvlJc w:val="left"/>
      <w:pPr>
        <w:tabs>
          <w:tab w:val="num" w:pos="170"/>
        </w:tabs>
        <w:ind w:left="170" w:hanging="170"/>
      </w:pPr>
      <w:rPr>
        <w:rFonts w:ascii="Arial" w:hAnsi="Arial" w:hint="default"/>
      </w:rPr>
    </w:lvl>
    <w:lvl w:ilvl="1">
      <w:start w:val="1"/>
      <w:numFmt w:val="bullet"/>
      <w:lvlText w:val="-"/>
      <w:lvlJc w:val="left"/>
      <w:pPr>
        <w:tabs>
          <w:tab w:val="num" w:pos="340"/>
        </w:tabs>
        <w:ind w:left="340" w:hanging="170"/>
      </w:pPr>
      <w:rPr>
        <w:rFonts w:ascii="Arial" w:hAnsi="Arial" w:hint="default"/>
      </w:rPr>
    </w:lvl>
    <w:lvl w:ilvl="2">
      <w:start w:val="1"/>
      <w:numFmt w:val="bullet"/>
      <w:lvlText w:val="-"/>
      <w:lvlJc w:val="left"/>
      <w:pPr>
        <w:tabs>
          <w:tab w:val="num" w:pos="510"/>
        </w:tabs>
        <w:ind w:left="510" w:hanging="170"/>
      </w:pPr>
      <w:rPr>
        <w:rFonts w:ascii="Arial" w:hAnsi="Arial" w:hint="default"/>
      </w:rPr>
    </w:lvl>
    <w:lvl w:ilvl="3">
      <w:start w:val="1"/>
      <w:numFmt w:val="bullet"/>
      <w:lvlText w:val="-"/>
      <w:lvlJc w:val="left"/>
      <w:pPr>
        <w:tabs>
          <w:tab w:val="num" w:pos="680"/>
        </w:tabs>
        <w:ind w:left="680" w:hanging="170"/>
      </w:pPr>
      <w:rPr>
        <w:rFonts w:ascii="Arial" w:hAnsi="Arial" w:hint="default"/>
      </w:rPr>
    </w:lvl>
    <w:lvl w:ilvl="4">
      <w:start w:val="1"/>
      <w:numFmt w:val="bullet"/>
      <w:lvlText w:val="-"/>
      <w:lvlJc w:val="left"/>
      <w:pPr>
        <w:tabs>
          <w:tab w:val="num" w:pos="850"/>
        </w:tabs>
        <w:ind w:left="850" w:hanging="170"/>
      </w:pPr>
      <w:rPr>
        <w:rFonts w:ascii="Arial" w:hAnsi="Arial" w:hint="default"/>
      </w:rPr>
    </w:lvl>
    <w:lvl w:ilvl="5">
      <w:start w:val="1"/>
      <w:numFmt w:val="bullet"/>
      <w:lvlText w:val="-"/>
      <w:lvlJc w:val="left"/>
      <w:pPr>
        <w:tabs>
          <w:tab w:val="num" w:pos="1020"/>
        </w:tabs>
        <w:ind w:left="1020" w:hanging="170"/>
      </w:pPr>
      <w:rPr>
        <w:rFonts w:ascii="Arial" w:hAnsi="Arial" w:hint="default"/>
      </w:rPr>
    </w:lvl>
    <w:lvl w:ilvl="6">
      <w:start w:val="1"/>
      <w:numFmt w:val="bullet"/>
      <w:lvlText w:val="-"/>
      <w:lvlJc w:val="left"/>
      <w:pPr>
        <w:tabs>
          <w:tab w:val="num" w:pos="1190"/>
        </w:tabs>
        <w:ind w:left="1190" w:hanging="170"/>
      </w:pPr>
      <w:rPr>
        <w:rFonts w:ascii="Arial" w:hAnsi="Arial" w:hint="default"/>
      </w:rPr>
    </w:lvl>
    <w:lvl w:ilvl="7">
      <w:start w:val="1"/>
      <w:numFmt w:val="bullet"/>
      <w:lvlText w:val="-"/>
      <w:lvlJc w:val="left"/>
      <w:pPr>
        <w:tabs>
          <w:tab w:val="num" w:pos="1360"/>
        </w:tabs>
        <w:ind w:left="1360" w:hanging="170"/>
      </w:pPr>
      <w:rPr>
        <w:rFonts w:ascii="Arial" w:hAnsi="Arial" w:hint="default"/>
      </w:rPr>
    </w:lvl>
    <w:lvl w:ilvl="8">
      <w:start w:val="1"/>
      <w:numFmt w:val="bullet"/>
      <w:lvlText w:val="-"/>
      <w:lvlJc w:val="left"/>
      <w:pPr>
        <w:tabs>
          <w:tab w:val="num" w:pos="1530"/>
        </w:tabs>
        <w:ind w:left="1530" w:hanging="170"/>
      </w:pPr>
      <w:rPr>
        <w:rFonts w:ascii="Arial" w:hAnsi="Arial" w:hint="default"/>
      </w:rPr>
    </w:lvl>
  </w:abstractNum>
  <w:abstractNum w:abstractNumId="12" w15:restartNumberingAfterBreak="0">
    <w:nsid w:val="2EF65C95"/>
    <w:multiLevelType w:val="multilevel"/>
    <w:tmpl w:val="C0BA457E"/>
    <w:numStyleLink w:val="AufzhlungListe"/>
  </w:abstractNum>
  <w:abstractNum w:abstractNumId="13" w15:restartNumberingAfterBreak="0">
    <w:nsid w:val="4BF52F2E"/>
    <w:multiLevelType w:val="multilevel"/>
    <w:tmpl w:val="18EEB534"/>
    <w:styleLink w:val="BeilagenListe"/>
    <w:lvl w:ilvl="0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Arial" w:hAnsi="Arial" w:hint="default"/>
      </w:rPr>
    </w:lvl>
    <w:lvl w:ilvl="1">
      <w:start w:val="1"/>
      <w:numFmt w:val="bullet"/>
      <w:lvlText w:val="-"/>
      <w:lvlJc w:val="left"/>
      <w:pPr>
        <w:tabs>
          <w:tab w:val="num" w:pos="226"/>
        </w:tabs>
        <w:ind w:left="226" w:hanging="113"/>
      </w:pPr>
      <w:rPr>
        <w:rFonts w:ascii="Arial" w:hAnsi="Arial" w:hint="default"/>
      </w:rPr>
    </w:lvl>
    <w:lvl w:ilvl="2">
      <w:start w:val="1"/>
      <w:numFmt w:val="bullet"/>
      <w:lvlText w:val="-"/>
      <w:lvlJc w:val="left"/>
      <w:pPr>
        <w:tabs>
          <w:tab w:val="num" w:pos="339"/>
        </w:tabs>
        <w:ind w:left="339" w:hanging="113"/>
      </w:pPr>
      <w:rPr>
        <w:rFonts w:ascii="Arial" w:hAnsi="Arial" w:hint="default"/>
      </w:rPr>
    </w:lvl>
    <w:lvl w:ilvl="3">
      <w:start w:val="1"/>
      <w:numFmt w:val="bullet"/>
      <w:lvlText w:val="-"/>
      <w:lvlJc w:val="left"/>
      <w:pPr>
        <w:tabs>
          <w:tab w:val="num" w:pos="452"/>
        </w:tabs>
        <w:ind w:left="452" w:hanging="113"/>
      </w:pPr>
      <w:rPr>
        <w:rFonts w:ascii="Arial" w:hAnsi="Arial" w:hint="default"/>
      </w:rPr>
    </w:lvl>
    <w:lvl w:ilvl="4">
      <w:start w:val="1"/>
      <w:numFmt w:val="bullet"/>
      <w:lvlText w:val="-"/>
      <w:lvlJc w:val="left"/>
      <w:pPr>
        <w:tabs>
          <w:tab w:val="num" w:pos="565"/>
        </w:tabs>
        <w:ind w:left="565" w:hanging="113"/>
      </w:pPr>
      <w:rPr>
        <w:rFonts w:ascii="Arial" w:hAnsi="Arial" w:hint="default"/>
      </w:rPr>
    </w:lvl>
    <w:lvl w:ilvl="5">
      <w:start w:val="1"/>
      <w:numFmt w:val="bullet"/>
      <w:lvlText w:val="-"/>
      <w:lvlJc w:val="left"/>
      <w:pPr>
        <w:tabs>
          <w:tab w:val="num" w:pos="678"/>
        </w:tabs>
        <w:ind w:left="678" w:hanging="113"/>
      </w:pPr>
      <w:rPr>
        <w:rFonts w:ascii="Arial" w:hAnsi="Arial" w:hint="default"/>
      </w:rPr>
    </w:lvl>
    <w:lvl w:ilvl="6">
      <w:start w:val="1"/>
      <w:numFmt w:val="bullet"/>
      <w:lvlText w:val="-"/>
      <w:lvlJc w:val="left"/>
      <w:pPr>
        <w:tabs>
          <w:tab w:val="num" w:pos="791"/>
        </w:tabs>
        <w:ind w:left="791" w:hanging="113"/>
      </w:pPr>
      <w:rPr>
        <w:rFonts w:ascii="Arial" w:hAnsi="Arial" w:hint="default"/>
      </w:rPr>
    </w:lvl>
    <w:lvl w:ilvl="7">
      <w:start w:val="1"/>
      <w:numFmt w:val="bullet"/>
      <w:lvlText w:val="-"/>
      <w:lvlJc w:val="left"/>
      <w:pPr>
        <w:tabs>
          <w:tab w:val="num" w:pos="904"/>
        </w:tabs>
        <w:ind w:left="904" w:hanging="113"/>
      </w:pPr>
      <w:rPr>
        <w:rFonts w:ascii="Arial" w:hAnsi="Arial" w:hint="default"/>
      </w:rPr>
    </w:lvl>
    <w:lvl w:ilvl="8">
      <w:start w:val="1"/>
      <w:numFmt w:val="bullet"/>
      <w:lvlText w:val="-"/>
      <w:lvlJc w:val="left"/>
      <w:pPr>
        <w:tabs>
          <w:tab w:val="num" w:pos="1017"/>
        </w:tabs>
        <w:ind w:left="1017" w:hanging="113"/>
      </w:pPr>
      <w:rPr>
        <w:rFonts w:ascii="Arial" w:hAnsi="Arial" w:hint="default"/>
      </w:rPr>
    </w:lvl>
  </w:abstractNum>
  <w:num w:numId="1" w16cid:durableId="1444301606">
    <w:abstractNumId w:val="9"/>
  </w:num>
  <w:num w:numId="2" w16cid:durableId="1596134832">
    <w:abstractNumId w:val="7"/>
  </w:num>
  <w:num w:numId="3" w16cid:durableId="692078628">
    <w:abstractNumId w:val="6"/>
  </w:num>
  <w:num w:numId="4" w16cid:durableId="1457021328">
    <w:abstractNumId w:val="5"/>
  </w:num>
  <w:num w:numId="5" w16cid:durableId="1355232916">
    <w:abstractNumId w:val="4"/>
  </w:num>
  <w:num w:numId="6" w16cid:durableId="955409246">
    <w:abstractNumId w:val="8"/>
  </w:num>
  <w:num w:numId="7" w16cid:durableId="892958453">
    <w:abstractNumId w:val="3"/>
  </w:num>
  <w:num w:numId="8" w16cid:durableId="637106267">
    <w:abstractNumId w:val="2"/>
  </w:num>
  <w:num w:numId="9" w16cid:durableId="576522542">
    <w:abstractNumId w:val="1"/>
  </w:num>
  <w:num w:numId="10" w16cid:durableId="437530491">
    <w:abstractNumId w:val="0"/>
  </w:num>
  <w:num w:numId="11" w16cid:durableId="9920214">
    <w:abstractNumId w:val="11"/>
  </w:num>
  <w:num w:numId="12" w16cid:durableId="132216116">
    <w:abstractNumId w:val="12"/>
  </w:num>
  <w:num w:numId="13" w16cid:durableId="461071010">
    <w:abstractNumId w:val="13"/>
  </w:num>
  <w:num w:numId="14" w16cid:durableId="75544325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5"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569D"/>
    <w:rsid w:val="00013AC8"/>
    <w:rsid w:val="00055758"/>
    <w:rsid w:val="0006078F"/>
    <w:rsid w:val="0007037A"/>
    <w:rsid w:val="00073DAC"/>
    <w:rsid w:val="00084CC0"/>
    <w:rsid w:val="000E2007"/>
    <w:rsid w:val="0011134D"/>
    <w:rsid w:val="00147CE8"/>
    <w:rsid w:val="001610E3"/>
    <w:rsid w:val="0019328B"/>
    <w:rsid w:val="00194DA8"/>
    <w:rsid w:val="001A07B9"/>
    <w:rsid w:val="001A6567"/>
    <w:rsid w:val="001C1F8C"/>
    <w:rsid w:val="001C2393"/>
    <w:rsid w:val="001C3F81"/>
    <w:rsid w:val="001C6934"/>
    <w:rsid w:val="001D1A12"/>
    <w:rsid w:val="001F0951"/>
    <w:rsid w:val="00206EF1"/>
    <w:rsid w:val="00223A86"/>
    <w:rsid w:val="00230D66"/>
    <w:rsid w:val="0027151E"/>
    <w:rsid w:val="00276007"/>
    <w:rsid w:val="002A483F"/>
    <w:rsid w:val="003204C7"/>
    <w:rsid w:val="00330EA5"/>
    <w:rsid w:val="003525D1"/>
    <w:rsid w:val="003721CD"/>
    <w:rsid w:val="00376330"/>
    <w:rsid w:val="0038194D"/>
    <w:rsid w:val="00394CEB"/>
    <w:rsid w:val="003A1FF5"/>
    <w:rsid w:val="003A5DF5"/>
    <w:rsid w:val="003D48F5"/>
    <w:rsid w:val="003D4FFB"/>
    <w:rsid w:val="003E0D98"/>
    <w:rsid w:val="003E1BA3"/>
    <w:rsid w:val="003E5062"/>
    <w:rsid w:val="003F2C88"/>
    <w:rsid w:val="003F5A8C"/>
    <w:rsid w:val="0044319B"/>
    <w:rsid w:val="00444D82"/>
    <w:rsid w:val="0045127F"/>
    <w:rsid w:val="0045177C"/>
    <w:rsid w:val="00451856"/>
    <w:rsid w:val="00473F0D"/>
    <w:rsid w:val="00482E4B"/>
    <w:rsid w:val="00483A9D"/>
    <w:rsid w:val="00493501"/>
    <w:rsid w:val="004B008F"/>
    <w:rsid w:val="004D33B6"/>
    <w:rsid w:val="004D7CAD"/>
    <w:rsid w:val="004F0812"/>
    <w:rsid w:val="00500BA9"/>
    <w:rsid w:val="005237E9"/>
    <w:rsid w:val="0052531D"/>
    <w:rsid w:val="005259A2"/>
    <w:rsid w:val="005310F7"/>
    <w:rsid w:val="00531776"/>
    <w:rsid w:val="005418F0"/>
    <w:rsid w:val="005534C2"/>
    <w:rsid w:val="00560EAC"/>
    <w:rsid w:val="00561398"/>
    <w:rsid w:val="005A1B19"/>
    <w:rsid w:val="005B335E"/>
    <w:rsid w:val="005C49A5"/>
    <w:rsid w:val="005F1AB3"/>
    <w:rsid w:val="005F2E19"/>
    <w:rsid w:val="00605E6B"/>
    <w:rsid w:val="006311C0"/>
    <w:rsid w:val="00631506"/>
    <w:rsid w:val="00640996"/>
    <w:rsid w:val="00646EBD"/>
    <w:rsid w:val="00676512"/>
    <w:rsid w:val="006840C7"/>
    <w:rsid w:val="0069090B"/>
    <w:rsid w:val="006A792A"/>
    <w:rsid w:val="006D4BAF"/>
    <w:rsid w:val="006F0357"/>
    <w:rsid w:val="006F559A"/>
    <w:rsid w:val="0072760D"/>
    <w:rsid w:val="00731C55"/>
    <w:rsid w:val="0074101A"/>
    <w:rsid w:val="0074116F"/>
    <w:rsid w:val="00743BD6"/>
    <w:rsid w:val="00743DD1"/>
    <w:rsid w:val="007A0620"/>
    <w:rsid w:val="007C3AE8"/>
    <w:rsid w:val="007E1CCE"/>
    <w:rsid w:val="007F7DCB"/>
    <w:rsid w:val="00800749"/>
    <w:rsid w:val="00807F03"/>
    <w:rsid w:val="00812E7E"/>
    <w:rsid w:val="00823140"/>
    <w:rsid w:val="00823651"/>
    <w:rsid w:val="0085167E"/>
    <w:rsid w:val="008517E0"/>
    <w:rsid w:val="00864F15"/>
    <w:rsid w:val="00883142"/>
    <w:rsid w:val="00897E61"/>
    <w:rsid w:val="008A07A2"/>
    <w:rsid w:val="008C1E01"/>
    <w:rsid w:val="008D00EC"/>
    <w:rsid w:val="008D145D"/>
    <w:rsid w:val="008D3572"/>
    <w:rsid w:val="00914375"/>
    <w:rsid w:val="00920C59"/>
    <w:rsid w:val="009362AE"/>
    <w:rsid w:val="00941685"/>
    <w:rsid w:val="0094677E"/>
    <w:rsid w:val="009470C2"/>
    <w:rsid w:val="00955A73"/>
    <w:rsid w:val="00981B88"/>
    <w:rsid w:val="00986340"/>
    <w:rsid w:val="009A4A79"/>
    <w:rsid w:val="009E16C6"/>
    <w:rsid w:val="009F65B2"/>
    <w:rsid w:val="00A07E8D"/>
    <w:rsid w:val="00A13529"/>
    <w:rsid w:val="00A2573B"/>
    <w:rsid w:val="00A31F65"/>
    <w:rsid w:val="00A63FAC"/>
    <w:rsid w:val="00A7789C"/>
    <w:rsid w:val="00A77AE4"/>
    <w:rsid w:val="00A84209"/>
    <w:rsid w:val="00A95F23"/>
    <w:rsid w:val="00AA6570"/>
    <w:rsid w:val="00AB1648"/>
    <w:rsid w:val="00AE1F02"/>
    <w:rsid w:val="00AE3A3D"/>
    <w:rsid w:val="00B23441"/>
    <w:rsid w:val="00B67707"/>
    <w:rsid w:val="00B71D23"/>
    <w:rsid w:val="00B7569D"/>
    <w:rsid w:val="00BD03A2"/>
    <w:rsid w:val="00BF32C5"/>
    <w:rsid w:val="00BF61F8"/>
    <w:rsid w:val="00C0092F"/>
    <w:rsid w:val="00C2655C"/>
    <w:rsid w:val="00C51EF7"/>
    <w:rsid w:val="00C744F4"/>
    <w:rsid w:val="00CA24A9"/>
    <w:rsid w:val="00CA7FB7"/>
    <w:rsid w:val="00CE048E"/>
    <w:rsid w:val="00CF0173"/>
    <w:rsid w:val="00CF16A5"/>
    <w:rsid w:val="00D55340"/>
    <w:rsid w:val="00D669FB"/>
    <w:rsid w:val="00DA0959"/>
    <w:rsid w:val="00DB2E26"/>
    <w:rsid w:val="00DE7E90"/>
    <w:rsid w:val="00E00F28"/>
    <w:rsid w:val="00E13D99"/>
    <w:rsid w:val="00E23B35"/>
    <w:rsid w:val="00E505ED"/>
    <w:rsid w:val="00E86DDC"/>
    <w:rsid w:val="00EB0A3E"/>
    <w:rsid w:val="00EC2F2E"/>
    <w:rsid w:val="00ED3619"/>
    <w:rsid w:val="00F35AC0"/>
    <w:rsid w:val="00F36653"/>
    <w:rsid w:val="00F4199A"/>
    <w:rsid w:val="00F7775A"/>
    <w:rsid w:val="00F77F26"/>
    <w:rsid w:val="00F82EB8"/>
    <w:rsid w:val="00F84F83"/>
    <w:rsid w:val="00FA00C1"/>
    <w:rsid w:val="00FB2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83A85C1"/>
  <w15:chartTrackingRefBased/>
  <w15:docId w15:val="{B935B702-55DF-B54A-9AFF-D61556027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lang w:val="de-CH" w:eastAsia="en-US" w:bidi="ar-SA"/>
      </w:rPr>
    </w:rPrDefault>
    <w:pPrDefault>
      <w:pPr>
        <w:spacing w:line="28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83142"/>
    <w:rPr>
      <w:rFonts w:asciiTheme="minorHAnsi" w:hAnsiTheme="minorHAnsi"/>
      <w:szCs w:val="23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5F2E19"/>
    <w:pPr>
      <w:keepNext/>
      <w:keepLines/>
      <w:spacing w:line="372" w:lineRule="exact"/>
      <w:jc w:val="center"/>
      <w:outlineLvl w:val="0"/>
    </w:pPr>
    <w:rPr>
      <w:rFonts w:asciiTheme="majorHAnsi" w:eastAsiaTheme="majorEastAsia" w:hAnsiTheme="majorHAnsi" w:cstheme="majorBidi"/>
      <w:b/>
      <w:caps/>
      <w:color w:val="FFFFFF"/>
      <w:spacing w:val="10"/>
      <w:kern w:val="31"/>
      <w:sz w:val="31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5F2E19"/>
    <w:pPr>
      <w:keepNext/>
      <w:keepLines/>
      <w:spacing w:after="170" w:line="276" w:lineRule="exact"/>
      <w:jc w:val="center"/>
      <w:outlineLvl w:val="1"/>
    </w:pPr>
    <w:rPr>
      <w:rFonts w:asciiTheme="majorHAnsi" w:eastAsiaTheme="majorEastAsia" w:hAnsiTheme="majorHAnsi" w:cstheme="majorBidi"/>
      <w:b/>
      <w:color w:val="FFFFFF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5F2E19"/>
    <w:pPr>
      <w:keepNext/>
      <w:keepLines/>
      <w:jc w:val="center"/>
      <w:outlineLvl w:val="2"/>
    </w:pPr>
    <w:rPr>
      <w:rFonts w:asciiTheme="majorHAnsi" w:eastAsiaTheme="majorEastAsia" w:hAnsiTheme="majorHAnsi" w:cstheme="majorBidi"/>
      <w:b/>
      <w:color w:val="FFFFFF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qFormat/>
    <w:rsid w:val="005F2E1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6F676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qFormat/>
    <w:rsid w:val="005F2E19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6F676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qFormat/>
    <w:rsid w:val="005F2E1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4A4444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F2E19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4A4444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F2E1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F2E19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5F2E19"/>
    <w:pPr>
      <w:spacing w:line="276" w:lineRule="atLeast"/>
    </w:pPr>
    <w:rPr>
      <w:rFonts w:asciiTheme="minorHAnsi" w:hAnsiTheme="minorHAnsi"/>
      <w:sz w:val="23"/>
      <w:szCs w:val="23"/>
    </w:rPr>
    <w:tblPr>
      <w:tblCellMar>
        <w:left w:w="0" w:type="dxa"/>
        <w:right w:w="0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5F2E1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F2E19"/>
    <w:rPr>
      <w:rFonts w:asciiTheme="minorHAnsi" w:hAnsiTheme="minorHAnsi"/>
      <w:sz w:val="23"/>
      <w:szCs w:val="23"/>
    </w:rPr>
  </w:style>
  <w:style w:type="paragraph" w:styleId="Fuzeile">
    <w:name w:val="footer"/>
    <w:basedOn w:val="Standard"/>
    <w:link w:val="FuzeileZchn"/>
    <w:uiPriority w:val="99"/>
    <w:unhideWhenUsed/>
    <w:rsid w:val="005F2E19"/>
    <w:pPr>
      <w:tabs>
        <w:tab w:val="center" w:pos="4820"/>
      </w:tabs>
      <w:spacing w:line="220" w:lineRule="exact"/>
      <w:jc w:val="center"/>
    </w:pPr>
    <w:rPr>
      <w:sz w:val="16"/>
    </w:rPr>
  </w:style>
  <w:style w:type="character" w:customStyle="1" w:styleId="FuzeileZchn">
    <w:name w:val="Fußzeile Zchn"/>
    <w:basedOn w:val="Absatz-Standardschriftart"/>
    <w:link w:val="Fuzeile"/>
    <w:uiPriority w:val="99"/>
    <w:rsid w:val="005F2E19"/>
    <w:rPr>
      <w:rFonts w:asciiTheme="minorHAnsi" w:hAnsiTheme="minorHAnsi"/>
      <w:sz w:val="16"/>
      <w:szCs w:val="23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5F2E19"/>
    <w:rPr>
      <w:rFonts w:asciiTheme="majorHAnsi" w:eastAsiaTheme="majorEastAsia" w:hAnsiTheme="majorHAnsi" w:cstheme="majorBidi"/>
      <w:b/>
      <w:caps/>
      <w:color w:val="FFFFFF"/>
      <w:spacing w:val="10"/>
      <w:kern w:val="31"/>
      <w:sz w:val="31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5F2E19"/>
    <w:rPr>
      <w:rFonts w:asciiTheme="majorHAnsi" w:eastAsiaTheme="majorEastAsia" w:hAnsiTheme="majorHAnsi" w:cstheme="majorBidi"/>
      <w:b/>
      <w:color w:val="FFFFFF"/>
      <w:sz w:val="23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5F2E19"/>
    <w:rPr>
      <w:rFonts w:asciiTheme="majorHAnsi" w:eastAsiaTheme="majorEastAsia" w:hAnsiTheme="majorHAnsi" w:cstheme="majorBidi"/>
      <w:b/>
      <w:color w:val="FFFFFF"/>
      <w:sz w:val="23"/>
      <w:szCs w:val="24"/>
    </w:rPr>
  </w:style>
  <w:style w:type="numbering" w:customStyle="1" w:styleId="AufzhlungListe">
    <w:name w:val="Aufzählung Liste"/>
    <w:uiPriority w:val="99"/>
    <w:rsid w:val="005F2E19"/>
    <w:pPr>
      <w:numPr>
        <w:numId w:val="11"/>
      </w:numPr>
    </w:pPr>
  </w:style>
  <w:style w:type="paragraph" w:styleId="Aufzhlungszeichen">
    <w:name w:val="List Bullet"/>
    <w:basedOn w:val="Standard"/>
    <w:uiPriority w:val="99"/>
    <w:unhideWhenUsed/>
    <w:qFormat/>
    <w:rsid w:val="005F2E19"/>
    <w:pPr>
      <w:numPr>
        <w:numId w:val="12"/>
      </w:numPr>
    </w:p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84F83"/>
    <w:rPr>
      <w:rFonts w:asciiTheme="majorHAnsi" w:eastAsiaTheme="majorEastAsia" w:hAnsiTheme="majorHAnsi" w:cstheme="majorBidi"/>
      <w:i/>
      <w:iCs/>
      <w:color w:val="6F6766" w:themeColor="accent1" w:themeShade="BF"/>
      <w:szCs w:val="23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F84F83"/>
    <w:rPr>
      <w:rFonts w:asciiTheme="majorHAnsi" w:eastAsiaTheme="majorEastAsia" w:hAnsiTheme="majorHAnsi" w:cstheme="majorBidi"/>
      <w:color w:val="6F6766" w:themeColor="accent1" w:themeShade="BF"/>
      <w:szCs w:val="23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F84F83"/>
    <w:rPr>
      <w:rFonts w:asciiTheme="majorHAnsi" w:eastAsiaTheme="majorEastAsia" w:hAnsiTheme="majorHAnsi" w:cstheme="majorBidi"/>
      <w:color w:val="4A4444" w:themeColor="accent1" w:themeShade="7F"/>
      <w:szCs w:val="23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73F0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73F0D"/>
    <w:rPr>
      <w:rFonts w:ascii="Segoe UI" w:hAnsi="Segoe UI" w:cs="Segoe UI"/>
      <w:sz w:val="18"/>
      <w:szCs w:val="18"/>
    </w:rPr>
  </w:style>
  <w:style w:type="paragraph" w:customStyle="1" w:styleId="TitelseiteText">
    <w:name w:val="Titelseite Text"/>
    <w:basedOn w:val="Standard"/>
    <w:qFormat/>
    <w:rsid w:val="005F2E19"/>
    <w:pPr>
      <w:spacing w:after="170"/>
    </w:pPr>
  </w:style>
  <w:style w:type="numbering" w:customStyle="1" w:styleId="BeilagenListe">
    <w:name w:val="Beilagen Liste"/>
    <w:uiPriority w:val="99"/>
    <w:rsid w:val="005F2E19"/>
    <w:pPr>
      <w:numPr>
        <w:numId w:val="13"/>
      </w:numPr>
    </w:pPr>
  </w:style>
  <w:style w:type="paragraph" w:customStyle="1" w:styleId="Fliesstext">
    <w:name w:val="Fliesstext"/>
    <w:basedOn w:val="Standard"/>
    <w:qFormat/>
    <w:rsid w:val="005F2E19"/>
    <w:pPr>
      <w:spacing w:after="113"/>
    </w:pPr>
  </w:style>
  <w:style w:type="paragraph" w:customStyle="1" w:styleId="FusszeileTitel">
    <w:name w:val="Fusszeile Titel"/>
    <w:basedOn w:val="Fuzeile"/>
    <w:qFormat/>
    <w:rsid w:val="005F2E19"/>
    <w:rPr>
      <w:b/>
      <w:caps/>
      <w:spacing w:val="4"/>
      <w:kern w:val="12"/>
      <w:sz w:val="17"/>
    </w:rPr>
  </w:style>
  <w:style w:type="character" w:styleId="Hyperlink">
    <w:name w:val="Hyperlink"/>
    <w:basedOn w:val="Absatz-Standardschriftart"/>
    <w:uiPriority w:val="99"/>
    <w:unhideWhenUsed/>
    <w:rsid w:val="005F2E19"/>
    <w:rPr>
      <w:color w:val="000000" w:themeColor="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F2E19"/>
    <w:rPr>
      <w:color w:val="666666"/>
    </w:rPr>
  </w:style>
  <w:style w:type="paragraph" w:customStyle="1" w:styleId="Titel1">
    <w:name w:val="Titel 1"/>
    <w:basedOn w:val="berschrift1"/>
    <w:next w:val="Fliesstext"/>
    <w:qFormat/>
    <w:rsid w:val="005F2E19"/>
    <w:pPr>
      <w:spacing w:after="140" w:line="336" w:lineRule="exact"/>
      <w:jc w:val="left"/>
    </w:pPr>
    <w:rPr>
      <w:color w:val="948B8A" w:themeColor="accent1"/>
      <w:kern w:val="28"/>
      <w:sz w:val="28"/>
    </w:rPr>
  </w:style>
  <w:style w:type="paragraph" w:customStyle="1" w:styleId="Titel2">
    <w:name w:val="Titel 2"/>
    <w:basedOn w:val="berschrift2"/>
    <w:next w:val="Fliesstext"/>
    <w:qFormat/>
    <w:rsid w:val="005C49A5"/>
    <w:pPr>
      <w:spacing w:line="300" w:lineRule="exact"/>
      <w:jc w:val="left"/>
    </w:pPr>
    <w:rPr>
      <w:color w:val="948B8A" w:themeColor="accent1"/>
      <w:sz w:val="25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F2E19"/>
    <w:rPr>
      <w:rFonts w:asciiTheme="majorHAnsi" w:eastAsiaTheme="majorEastAsia" w:hAnsiTheme="majorHAnsi" w:cstheme="majorBidi"/>
      <w:i/>
      <w:iCs/>
      <w:color w:val="4A4444" w:themeColor="accent1" w:themeShade="7F"/>
      <w:sz w:val="23"/>
      <w:szCs w:val="23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F2E1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F2E1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numbering" w:customStyle="1" w:styleId="berschriftenListe">
    <w:name w:val="Überschriften Liste"/>
    <w:uiPriority w:val="99"/>
    <w:rsid w:val="005F2E19"/>
    <w:pPr>
      <w:numPr>
        <w:numId w:val="1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9536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0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Volumes/Alle_Vorlagen/NEUES%20LOGO/pste_word/pste_flyer_leporello.dotm" TargetMode="External"/></Relationships>
</file>

<file path=word/theme/theme1.xml><?xml version="1.0" encoding="utf-8"?>
<a:theme xmlns:a="http://schemas.openxmlformats.org/drawingml/2006/main" name="Office">
  <a:themeElements>
    <a:clrScheme name="St. Elisabeth">
      <a:dk1>
        <a:srgbClr val="000000"/>
      </a:dk1>
      <a:lt1>
        <a:srgbClr val="FFFFFF"/>
      </a:lt1>
      <a:dk2>
        <a:srgbClr val="7271C8"/>
      </a:dk2>
      <a:lt2>
        <a:srgbClr val="44CA67"/>
      </a:lt2>
      <a:accent1>
        <a:srgbClr val="948B8A"/>
      </a:accent1>
      <a:accent2>
        <a:srgbClr val="FFCF41"/>
      </a:accent2>
      <a:accent3>
        <a:srgbClr val="4383D2"/>
      </a:accent3>
      <a:accent4>
        <a:srgbClr val="FFB1BE"/>
      </a:accent4>
      <a:accent5>
        <a:srgbClr val="8A8537"/>
      </a:accent5>
      <a:accent6>
        <a:srgbClr val="D24F39"/>
      </a:accent6>
      <a:hlink>
        <a:srgbClr val="000000"/>
      </a:hlink>
      <a:folHlink>
        <a:srgbClr val="000000"/>
      </a:folHlink>
    </a:clrScheme>
    <a:fontScheme name="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  <a:txDef>
      <a:spPr>
        <a:noFill/>
        <a:ln w="6350">
          <a:noFill/>
        </a:ln>
      </a:spPr>
      <a:bodyPr rot="0" spcFirstLastPara="0" vertOverflow="overflow" horzOverflow="overflow" vert="horz" wrap="square" lIns="0" tIns="0" rIns="0" bIns="0" numCol="1" spcCol="0" rtlCol="0" fromWordArt="0" anchor="t" anchorCtr="0" forceAA="0" compatLnSpc="1">
        <a:prstTxWarp prst="textNoShape">
          <a:avLst/>
        </a:prstTxWarp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3938F9BC-752F-4139-A590-7C20C9F066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pste_flyer_leporello.dotm</Template>
  <TotalTime>0</TotalTime>
  <Pages>2</Pages>
  <Words>269</Words>
  <Characters>1697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</dc:creator>
  <cp:keywords/>
  <dc:description/>
  <cp:lastModifiedBy>Keller, Harald</cp:lastModifiedBy>
  <cp:revision>39</cp:revision>
  <cp:lastPrinted>2024-10-29T07:50:00Z</cp:lastPrinted>
  <dcterms:created xsi:type="dcterms:W3CDTF">2024-10-10T13:18:00Z</dcterms:created>
  <dcterms:modified xsi:type="dcterms:W3CDTF">2024-10-29T07:51:00Z</dcterms:modified>
</cp:coreProperties>
</file>